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PDM-E-30024104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20.08.2026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Potsdam, Heinrich-Mann-Allee 107, Häuser 9, 14, 16, Umrüstung auf LED-Beleuchtung, Elektroinstallation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Elektroarbeiten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